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DDA" w:rsidRDefault="006C1DDA" w:rsidP="00DB2EA0">
      <w:pPr>
        <w:pStyle w:val="Titolo1"/>
        <w:spacing w:after="120"/>
        <w:rPr>
          <w:rFonts w:ascii="Calibri" w:hAnsi="Calibri" w:cs="Calibri"/>
          <w:bCs w:val="0"/>
          <w:caps w:val="0"/>
          <w:smallCaps/>
          <w:color w:val="auto"/>
          <w:sz w:val="28"/>
          <w:szCs w:val="28"/>
        </w:rPr>
      </w:pPr>
      <w:bookmarkStart w:id="0" w:name="_GoBack"/>
      <w:bookmarkEnd w:id="0"/>
    </w:p>
    <w:p w:rsidR="009B4692" w:rsidRPr="009B4692" w:rsidRDefault="009B4692" w:rsidP="009B4692"/>
    <w:p w:rsidR="007025CD" w:rsidRPr="009B4692" w:rsidRDefault="006D43EC" w:rsidP="009B469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B4692">
        <w:rPr>
          <w:b/>
          <w:sz w:val="28"/>
          <w:szCs w:val="28"/>
        </w:rPr>
        <w:t xml:space="preserve">Al Presidente del </w:t>
      </w:r>
      <w:r w:rsidRPr="009B4692">
        <w:rPr>
          <w:b/>
          <w:bCs/>
          <w:sz w:val="28"/>
          <w:szCs w:val="28"/>
        </w:rPr>
        <w:t xml:space="preserve">Corso di Laurea Magistrale in </w:t>
      </w:r>
      <w:r w:rsidRPr="009B4692">
        <w:rPr>
          <w:b/>
          <w:sz w:val="28"/>
          <w:szCs w:val="28"/>
        </w:rPr>
        <w:t>Farmacia</w:t>
      </w:r>
    </w:p>
    <w:p w:rsidR="006D43EC" w:rsidRPr="009B4692" w:rsidRDefault="006D43EC" w:rsidP="006D43EC">
      <w:pPr>
        <w:autoSpaceDE w:val="0"/>
        <w:autoSpaceDN w:val="0"/>
        <w:adjustRightInd w:val="0"/>
        <w:rPr>
          <w:sz w:val="28"/>
          <w:szCs w:val="28"/>
        </w:rPr>
      </w:pPr>
    </w:p>
    <w:p w:rsidR="001B7ABD" w:rsidRPr="009B4692" w:rsidRDefault="001B7ABD" w:rsidP="006D43EC">
      <w:pPr>
        <w:autoSpaceDE w:val="0"/>
        <w:autoSpaceDN w:val="0"/>
        <w:adjustRightInd w:val="0"/>
        <w:rPr>
          <w:sz w:val="28"/>
          <w:szCs w:val="28"/>
        </w:rPr>
      </w:pPr>
    </w:p>
    <w:p w:rsidR="00877453" w:rsidRDefault="00BB0FB8" w:rsidP="001B7ABD">
      <w:pPr>
        <w:autoSpaceDE w:val="0"/>
        <w:autoSpaceDN w:val="0"/>
        <w:adjustRightInd w:val="0"/>
        <w:spacing w:line="480" w:lineRule="auto"/>
      </w:pPr>
      <w:r>
        <w:t xml:space="preserve"> </w:t>
      </w:r>
      <w:r w:rsidR="006D43EC" w:rsidRPr="009B4692">
        <w:t>l</w:t>
      </w:r>
      <w:r>
        <w:t xml:space="preserve">  sottoscritt </w:t>
      </w:r>
      <w:r w:rsidR="006D43EC" w:rsidRPr="009B4692">
        <w:t>_______________________________</w:t>
      </w:r>
      <w:r>
        <w:t xml:space="preserve">, iscritt  </w:t>
      </w:r>
      <w:r w:rsidR="006D43EC" w:rsidRPr="009B4692">
        <w:t xml:space="preserve"> al ___________anno del </w:t>
      </w:r>
      <w:r w:rsidR="006D43EC" w:rsidRPr="009B4692">
        <w:rPr>
          <w:bCs/>
        </w:rPr>
        <w:t xml:space="preserve">Corso di Laurea Magistrale in </w:t>
      </w:r>
      <w:r w:rsidR="006D43EC" w:rsidRPr="009B4692">
        <w:t>Farmacia</w:t>
      </w:r>
      <w:r w:rsidR="009B4692">
        <w:t xml:space="preserve">, </w:t>
      </w:r>
      <w:r w:rsidR="00877453">
        <w:t xml:space="preserve">matricola n°___________________, </w:t>
      </w:r>
    </w:p>
    <w:p w:rsidR="006D43EC" w:rsidRDefault="006D43EC" w:rsidP="001B7ABD">
      <w:pPr>
        <w:autoSpaceDE w:val="0"/>
        <w:autoSpaceDN w:val="0"/>
        <w:adjustRightInd w:val="0"/>
        <w:spacing w:line="480" w:lineRule="auto"/>
        <w:rPr>
          <w:iCs/>
        </w:rPr>
      </w:pPr>
      <w:r w:rsidRPr="009B4692">
        <w:t xml:space="preserve">chiede il riconoscimento di ___ CFU come </w:t>
      </w:r>
      <w:r w:rsidRPr="009B4692">
        <w:rPr>
          <w:iCs/>
        </w:rPr>
        <w:t xml:space="preserve">Attività a scelta dello studente per </w:t>
      </w:r>
      <w:r w:rsidR="00D96DC0">
        <w:rPr>
          <w:iCs/>
        </w:rPr>
        <w:t>aver svolto la</w:t>
      </w:r>
      <w:r w:rsidRPr="009B4692">
        <w:rPr>
          <w:iCs/>
        </w:rPr>
        <w:t xml:space="preserve"> tesi sperimentale dal titolo</w:t>
      </w:r>
      <w:r w:rsidR="00BB0FB8">
        <w:rPr>
          <w:iCs/>
        </w:rPr>
        <w:t>:</w:t>
      </w:r>
      <w:r w:rsidR="00877453">
        <w:rPr>
          <w:iCs/>
        </w:rPr>
        <w:t xml:space="preserve"> </w:t>
      </w:r>
      <w:r w:rsidRPr="009B4692">
        <w:rPr>
          <w:iCs/>
        </w:rPr>
        <w:t>______________________________</w:t>
      </w:r>
      <w:r w:rsidR="001B7ABD">
        <w:rPr>
          <w:iCs/>
        </w:rPr>
        <w:t>____________________</w:t>
      </w:r>
      <w:r w:rsidRPr="009B4692">
        <w:rPr>
          <w:iCs/>
        </w:rPr>
        <w:t>__________</w:t>
      </w:r>
    </w:p>
    <w:p w:rsidR="00877453" w:rsidRDefault="00877453" w:rsidP="001B7ABD">
      <w:pPr>
        <w:autoSpaceDE w:val="0"/>
        <w:autoSpaceDN w:val="0"/>
        <w:adjustRightInd w:val="0"/>
        <w:spacing w:line="480" w:lineRule="auto"/>
        <w:rPr>
          <w:iCs/>
        </w:rPr>
      </w:pPr>
      <w:r w:rsidRPr="009B4692">
        <w:rPr>
          <w:iCs/>
        </w:rPr>
        <w:t>______________________________</w:t>
      </w:r>
      <w:r>
        <w:rPr>
          <w:iCs/>
        </w:rPr>
        <w:t>____________________</w:t>
      </w:r>
      <w:r w:rsidRPr="009B4692">
        <w:rPr>
          <w:iCs/>
        </w:rPr>
        <w:t>__________</w:t>
      </w:r>
      <w:r>
        <w:rPr>
          <w:iCs/>
        </w:rPr>
        <w:t>___________________</w:t>
      </w:r>
    </w:p>
    <w:p w:rsidR="006D43EC" w:rsidRPr="009B4692" w:rsidRDefault="006D43EC" w:rsidP="001B7ABD">
      <w:pPr>
        <w:autoSpaceDE w:val="0"/>
        <w:autoSpaceDN w:val="0"/>
        <w:adjustRightInd w:val="0"/>
        <w:spacing w:line="480" w:lineRule="auto"/>
      </w:pPr>
      <w:r w:rsidRPr="009B4692">
        <w:rPr>
          <w:iCs/>
        </w:rPr>
        <w:t>sotto la guida del Prof./Prof.ssa______________________________________________________</w:t>
      </w:r>
    </w:p>
    <w:p w:rsidR="006D43EC" w:rsidRPr="009B4692" w:rsidRDefault="006D43EC" w:rsidP="001B7ABD">
      <w:pPr>
        <w:autoSpaceDE w:val="0"/>
        <w:autoSpaceDN w:val="0"/>
        <w:adjustRightInd w:val="0"/>
        <w:spacing w:line="480" w:lineRule="auto"/>
      </w:pPr>
      <w:r w:rsidRPr="009B4692">
        <w:t>a partire da</w:t>
      </w:r>
      <w:r w:rsidR="009B4692" w:rsidRPr="009B4692">
        <w:t>l</w:t>
      </w:r>
      <w:r w:rsidRPr="009B4692">
        <w:t xml:space="preserve"> ______________________________</w:t>
      </w:r>
    </w:p>
    <w:p w:rsidR="000C2BAA" w:rsidRPr="009B4692" w:rsidRDefault="000C2BAA" w:rsidP="001B7ABD">
      <w:pPr>
        <w:spacing w:line="480" w:lineRule="auto"/>
        <w:ind w:right="641"/>
        <w:jc w:val="both"/>
        <w:rPr>
          <w:iCs/>
        </w:rPr>
      </w:pPr>
    </w:p>
    <w:p w:rsidR="000C2BAA" w:rsidRDefault="009B4692" w:rsidP="001B7ABD">
      <w:pPr>
        <w:spacing w:line="480" w:lineRule="auto"/>
        <w:ind w:right="641"/>
        <w:jc w:val="both"/>
        <w:rPr>
          <w:iCs/>
        </w:rPr>
      </w:pPr>
      <w:r w:rsidRPr="009B4692">
        <w:rPr>
          <w:iCs/>
        </w:rPr>
        <w:t xml:space="preserve">Firma dello studente </w:t>
      </w:r>
    </w:p>
    <w:p w:rsidR="009B4692" w:rsidRDefault="009B4692" w:rsidP="001B7ABD">
      <w:pPr>
        <w:spacing w:line="480" w:lineRule="auto"/>
        <w:ind w:right="641"/>
        <w:jc w:val="both"/>
        <w:rPr>
          <w:iCs/>
        </w:rPr>
      </w:pPr>
    </w:p>
    <w:p w:rsidR="001B7ABD" w:rsidRPr="009B4692" w:rsidRDefault="001B7ABD" w:rsidP="001B7ABD">
      <w:pPr>
        <w:spacing w:line="480" w:lineRule="auto"/>
        <w:ind w:right="641"/>
        <w:jc w:val="both"/>
        <w:rPr>
          <w:iCs/>
        </w:rPr>
      </w:pPr>
    </w:p>
    <w:p w:rsidR="009B4692" w:rsidRDefault="009B4692" w:rsidP="001B7ABD">
      <w:pPr>
        <w:spacing w:line="480" w:lineRule="auto"/>
        <w:ind w:right="641"/>
        <w:jc w:val="both"/>
        <w:rPr>
          <w:iCs/>
        </w:rPr>
      </w:pPr>
      <w:r w:rsidRPr="009B4692">
        <w:rPr>
          <w:iCs/>
        </w:rPr>
        <w:t xml:space="preserve">Firma del Relatore </w:t>
      </w:r>
    </w:p>
    <w:p w:rsidR="009B4692" w:rsidRDefault="009B4692" w:rsidP="001B7ABD">
      <w:pPr>
        <w:spacing w:line="480" w:lineRule="auto"/>
        <w:ind w:right="641"/>
        <w:jc w:val="both"/>
        <w:rPr>
          <w:iCs/>
        </w:rPr>
      </w:pPr>
    </w:p>
    <w:p w:rsidR="001B7ABD" w:rsidRPr="009B4692" w:rsidRDefault="001B7ABD" w:rsidP="001B7ABD">
      <w:pPr>
        <w:spacing w:line="480" w:lineRule="auto"/>
        <w:ind w:right="641"/>
        <w:jc w:val="both"/>
        <w:rPr>
          <w:iCs/>
        </w:rPr>
      </w:pPr>
    </w:p>
    <w:p w:rsidR="000C2BAA" w:rsidRPr="009B4692" w:rsidRDefault="000C2BAA" w:rsidP="001B7ABD">
      <w:pPr>
        <w:spacing w:line="480" w:lineRule="auto"/>
        <w:ind w:right="641"/>
        <w:rPr>
          <w:iCs/>
        </w:rPr>
      </w:pPr>
      <w:r w:rsidRPr="009B4692">
        <w:rPr>
          <w:iCs/>
        </w:rPr>
        <w:t xml:space="preserve">Data: </w:t>
      </w:r>
    </w:p>
    <w:p w:rsidR="00AC5B06" w:rsidRPr="009B4692" w:rsidRDefault="00AC5B06" w:rsidP="001B7ABD">
      <w:pPr>
        <w:spacing w:line="360" w:lineRule="auto"/>
        <w:ind w:right="641"/>
      </w:pPr>
    </w:p>
    <w:sectPr w:rsidR="00AC5B06" w:rsidRPr="009B4692">
      <w:headerReference w:type="default" r:id="rId7"/>
      <w:footerReference w:type="even" r:id="rId8"/>
      <w:footerReference w:type="default" r:id="rId9"/>
      <w:pgSz w:w="11906" w:h="16838" w:code="9"/>
      <w:pgMar w:top="701" w:right="1134" w:bottom="1134" w:left="1134" w:header="720" w:footer="2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E86" w:rsidRDefault="00307E86">
      <w:r>
        <w:separator/>
      </w:r>
    </w:p>
  </w:endnote>
  <w:endnote w:type="continuationSeparator" w:id="0">
    <w:p w:rsidR="00307E86" w:rsidRDefault="00307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8BD" w:rsidRDefault="00FF48B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FF48BD" w:rsidRDefault="00FF48B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8BD" w:rsidRDefault="00FF48BD" w:rsidP="00FD52A6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E86" w:rsidRDefault="00307E86">
      <w:r>
        <w:separator/>
      </w:r>
    </w:p>
  </w:footnote>
  <w:footnote w:type="continuationSeparator" w:id="0">
    <w:p w:rsidR="00307E86" w:rsidRDefault="00307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8BD" w:rsidRDefault="007350E8">
    <w:pPr>
      <w:pStyle w:val="Intestazione"/>
      <w:rPr>
        <w:b/>
      </w:rPr>
    </w:pPr>
    <w:r>
      <w:rPr>
        <w:b/>
        <w:noProof/>
      </w:rPr>
      <w:drawing>
        <wp:inline distT="0" distB="0" distL="0" distR="0">
          <wp:extent cx="2265045" cy="1184275"/>
          <wp:effectExtent l="0" t="0" r="0" b="0"/>
          <wp:docPr id="1" name="Immagine 1" descr="Logo Scu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cu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045" cy="1184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B4615"/>
    <w:multiLevelType w:val="hybridMultilevel"/>
    <w:tmpl w:val="B124339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C054F54"/>
    <w:multiLevelType w:val="hybridMultilevel"/>
    <w:tmpl w:val="2968E78C"/>
    <w:lvl w:ilvl="0" w:tplc="3D5ED2B4">
      <w:start w:val="1"/>
      <w:numFmt w:val="bullet"/>
      <w:lvlText w:val=""/>
      <w:lvlJc w:val="left"/>
      <w:pPr>
        <w:tabs>
          <w:tab w:val="num" w:pos="1428"/>
        </w:tabs>
        <w:ind w:left="1428" w:hanging="550"/>
      </w:pPr>
      <w:rPr>
        <w:rFonts w:ascii="Wingdings" w:hAnsi="Wingdings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40C91659"/>
    <w:multiLevelType w:val="multilevel"/>
    <w:tmpl w:val="FC48E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777390"/>
    <w:multiLevelType w:val="hybridMultilevel"/>
    <w:tmpl w:val="768C5D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D4E5B"/>
    <w:multiLevelType w:val="hybridMultilevel"/>
    <w:tmpl w:val="FFD05AC2"/>
    <w:lvl w:ilvl="0" w:tplc="224868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6B305C59"/>
    <w:multiLevelType w:val="hybridMultilevel"/>
    <w:tmpl w:val="312A8DB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4DE"/>
    <w:rsid w:val="00021A1F"/>
    <w:rsid w:val="0005004F"/>
    <w:rsid w:val="00056D13"/>
    <w:rsid w:val="00075D2B"/>
    <w:rsid w:val="00076567"/>
    <w:rsid w:val="00080270"/>
    <w:rsid w:val="000811C8"/>
    <w:rsid w:val="00091A9B"/>
    <w:rsid w:val="000A413F"/>
    <w:rsid w:val="000B1F1C"/>
    <w:rsid w:val="000B3258"/>
    <w:rsid w:val="000C262F"/>
    <w:rsid w:val="000C2BAA"/>
    <w:rsid w:val="000C4661"/>
    <w:rsid w:val="000F20D2"/>
    <w:rsid w:val="001062A9"/>
    <w:rsid w:val="001067E3"/>
    <w:rsid w:val="00107436"/>
    <w:rsid w:val="00115729"/>
    <w:rsid w:val="00117FC1"/>
    <w:rsid w:val="00121D66"/>
    <w:rsid w:val="00132CF2"/>
    <w:rsid w:val="001352CB"/>
    <w:rsid w:val="001511BD"/>
    <w:rsid w:val="00166D9B"/>
    <w:rsid w:val="00172BE8"/>
    <w:rsid w:val="00195C4E"/>
    <w:rsid w:val="001A4F72"/>
    <w:rsid w:val="001B7ABD"/>
    <w:rsid w:val="001C6423"/>
    <w:rsid w:val="001D0BBF"/>
    <w:rsid w:val="001E582A"/>
    <w:rsid w:val="001E7F11"/>
    <w:rsid w:val="001F29E6"/>
    <w:rsid w:val="002035C5"/>
    <w:rsid w:val="00207439"/>
    <w:rsid w:val="00213899"/>
    <w:rsid w:val="002149FE"/>
    <w:rsid w:val="00222070"/>
    <w:rsid w:val="00222802"/>
    <w:rsid w:val="002738F6"/>
    <w:rsid w:val="002976FB"/>
    <w:rsid w:val="002B14AC"/>
    <w:rsid w:val="002D32D4"/>
    <w:rsid w:val="002D4AA8"/>
    <w:rsid w:val="002E2109"/>
    <w:rsid w:val="002F17EF"/>
    <w:rsid w:val="00300907"/>
    <w:rsid w:val="00307E86"/>
    <w:rsid w:val="00323CD4"/>
    <w:rsid w:val="00334F52"/>
    <w:rsid w:val="00343E31"/>
    <w:rsid w:val="00346164"/>
    <w:rsid w:val="00363F54"/>
    <w:rsid w:val="003713CB"/>
    <w:rsid w:val="0038084E"/>
    <w:rsid w:val="003A26DC"/>
    <w:rsid w:val="003C67E6"/>
    <w:rsid w:val="003E1649"/>
    <w:rsid w:val="003E4043"/>
    <w:rsid w:val="003E7FBA"/>
    <w:rsid w:val="003F7F3C"/>
    <w:rsid w:val="0042635D"/>
    <w:rsid w:val="00450849"/>
    <w:rsid w:val="00467EA1"/>
    <w:rsid w:val="00474E89"/>
    <w:rsid w:val="00487D26"/>
    <w:rsid w:val="004A7572"/>
    <w:rsid w:val="004B31C7"/>
    <w:rsid w:val="004C70E9"/>
    <w:rsid w:val="004D0D57"/>
    <w:rsid w:val="004D33AB"/>
    <w:rsid w:val="004E22D6"/>
    <w:rsid w:val="0050540E"/>
    <w:rsid w:val="005117CB"/>
    <w:rsid w:val="00514DFA"/>
    <w:rsid w:val="00531D36"/>
    <w:rsid w:val="00561F3F"/>
    <w:rsid w:val="00570A64"/>
    <w:rsid w:val="00573C01"/>
    <w:rsid w:val="005873B5"/>
    <w:rsid w:val="005C097F"/>
    <w:rsid w:val="005E2156"/>
    <w:rsid w:val="005F2F0A"/>
    <w:rsid w:val="006075A5"/>
    <w:rsid w:val="00612D8A"/>
    <w:rsid w:val="0062482B"/>
    <w:rsid w:val="00627F4E"/>
    <w:rsid w:val="00634CB6"/>
    <w:rsid w:val="00653973"/>
    <w:rsid w:val="00661C00"/>
    <w:rsid w:val="006654FD"/>
    <w:rsid w:val="00672819"/>
    <w:rsid w:val="00694A7B"/>
    <w:rsid w:val="00697011"/>
    <w:rsid w:val="006A62FC"/>
    <w:rsid w:val="006A7D57"/>
    <w:rsid w:val="006B04DE"/>
    <w:rsid w:val="006C1DDA"/>
    <w:rsid w:val="006C21CF"/>
    <w:rsid w:val="006C57D1"/>
    <w:rsid w:val="006C7854"/>
    <w:rsid w:val="006D43EC"/>
    <w:rsid w:val="006D626A"/>
    <w:rsid w:val="006D7E12"/>
    <w:rsid w:val="006E4509"/>
    <w:rsid w:val="007025CD"/>
    <w:rsid w:val="00711275"/>
    <w:rsid w:val="007350E8"/>
    <w:rsid w:val="00743729"/>
    <w:rsid w:val="00750308"/>
    <w:rsid w:val="007709D4"/>
    <w:rsid w:val="0077203B"/>
    <w:rsid w:val="0077402B"/>
    <w:rsid w:val="00784014"/>
    <w:rsid w:val="007A3CCB"/>
    <w:rsid w:val="007A5441"/>
    <w:rsid w:val="007C23A0"/>
    <w:rsid w:val="007C5BDF"/>
    <w:rsid w:val="007C6317"/>
    <w:rsid w:val="007F2FAE"/>
    <w:rsid w:val="0081116B"/>
    <w:rsid w:val="00821088"/>
    <w:rsid w:val="00836900"/>
    <w:rsid w:val="0084714E"/>
    <w:rsid w:val="00855CAA"/>
    <w:rsid w:val="00876493"/>
    <w:rsid w:val="00877453"/>
    <w:rsid w:val="00886B35"/>
    <w:rsid w:val="0089435F"/>
    <w:rsid w:val="00896B9E"/>
    <w:rsid w:val="008A3EDA"/>
    <w:rsid w:val="008A4234"/>
    <w:rsid w:val="008B5B52"/>
    <w:rsid w:val="008D07AE"/>
    <w:rsid w:val="008D7045"/>
    <w:rsid w:val="008E3B60"/>
    <w:rsid w:val="008E3DC3"/>
    <w:rsid w:val="008E6EB9"/>
    <w:rsid w:val="00920144"/>
    <w:rsid w:val="009218AD"/>
    <w:rsid w:val="00924287"/>
    <w:rsid w:val="009514BE"/>
    <w:rsid w:val="00951F31"/>
    <w:rsid w:val="00963CF3"/>
    <w:rsid w:val="009839BD"/>
    <w:rsid w:val="009A4772"/>
    <w:rsid w:val="009A47FE"/>
    <w:rsid w:val="009A56B1"/>
    <w:rsid w:val="009B4692"/>
    <w:rsid w:val="009B65B7"/>
    <w:rsid w:val="009C0C88"/>
    <w:rsid w:val="009D1CE4"/>
    <w:rsid w:val="00A06E35"/>
    <w:rsid w:val="00A15C7B"/>
    <w:rsid w:val="00A167C2"/>
    <w:rsid w:val="00A26FB2"/>
    <w:rsid w:val="00A27CF4"/>
    <w:rsid w:val="00A3127E"/>
    <w:rsid w:val="00A33047"/>
    <w:rsid w:val="00A544F2"/>
    <w:rsid w:val="00A92A87"/>
    <w:rsid w:val="00A96C37"/>
    <w:rsid w:val="00A97770"/>
    <w:rsid w:val="00AA16F8"/>
    <w:rsid w:val="00AC1348"/>
    <w:rsid w:val="00AC5B06"/>
    <w:rsid w:val="00AC67FB"/>
    <w:rsid w:val="00AD45D4"/>
    <w:rsid w:val="00AE1053"/>
    <w:rsid w:val="00AE5DDA"/>
    <w:rsid w:val="00AF3E60"/>
    <w:rsid w:val="00AF6A0D"/>
    <w:rsid w:val="00B313A1"/>
    <w:rsid w:val="00B372C3"/>
    <w:rsid w:val="00B55D28"/>
    <w:rsid w:val="00B65BC8"/>
    <w:rsid w:val="00B66191"/>
    <w:rsid w:val="00B77508"/>
    <w:rsid w:val="00B96645"/>
    <w:rsid w:val="00BB0FB8"/>
    <w:rsid w:val="00BD1558"/>
    <w:rsid w:val="00BD2AB9"/>
    <w:rsid w:val="00BD2BD0"/>
    <w:rsid w:val="00BE24BA"/>
    <w:rsid w:val="00BF18F3"/>
    <w:rsid w:val="00C16DF1"/>
    <w:rsid w:val="00C41F67"/>
    <w:rsid w:val="00C46588"/>
    <w:rsid w:val="00C47A46"/>
    <w:rsid w:val="00C56277"/>
    <w:rsid w:val="00C912CC"/>
    <w:rsid w:val="00C9203B"/>
    <w:rsid w:val="00C94C9F"/>
    <w:rsid w:val="00CB67C4"/>
    <w:rsid w:val="00CB6EB4"/>
    <w:rsid w:val="00CF07BE"/>
    <w:rsid w:val="00CF1C7A"/>
    <w:rsid w:val="00CF6ECA"/>
    <w:rsid w:val="00D320F1"/>
    <w:rsid w:val="00D36FAF"/>
    <w:rsid w:val="00D4351D"/>
    <w:rsid w:val="00D436AC"/>
    <w:rsid w:val="00D442E0"/>
    <w:rsid w:val="00D4646E"/>
    <w:rsid w:val="00D47657"/>
    <w:rsid w:val="00D5501A"/>
    <w:rsid w:val="00D63FF0"/>
    <w:rsid w:val="00D64F19"/>
    <w:rsid w:val="00D675E8"/>
    <w:rsid w:val="00D74FDB"/>
    <w:rsid w:val="00D85D5B"/>
    <w:rsid w:val="00D912CE"/>
    <w:rsid w:val="00D96DC0"/>
    <w:rsid w:val="00DB2B5D"/>
    <w:rsid w:val="00DB2EA0"/>
    <w:rsid w:val="00DC1F6E"/>
    <w:rsid w:val="00DC3D8F"/>
    <w:rsid w:val="00DD01D1"/>
    <w:rsid w:val="00DD1AF0"/>
    <w:rsid w:val="00DE31FF"/>
    <w:rsid w:val="00DF2DF6"/>
    <w:rsid w:val="00E72429"/>
    <w:rsid w:val="00E82B0A"/>
    <w:rsid w:val="00E85CEA"/>
    <w:rsid w:val="00E87ED2"/>
    <w:rsid w:val="00E97DBA"/>
    <w:rsid w:val="00EA45E2"/>
    <w:rsid w:val="00EB44D8"/>
    <w:rsid w:val="00F0481D"/>
    <w:rsid w:val="00F058E3"/>
    <w:rsid w:val="00F13203"/>
    <w:rsid w:val="00F30845"/>
    <w:rsid w:val="00F528EF"/>
    <w:rsid w:val="00F5409B"/>
    <w:rsid w:val="00F6046B"/>
    <w:rsid w:val="00F71F03"/>
    <w:rsid w:val="00FB060B"/>
    <w:rsid w:val="00FC21BB"/>
    <w:rsid w:val="00FD22CF"/>
    <w:rsid w:val="00FD52A6"/>
    <w:rsid w:val="00FF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D52AA22-D929-4ACF-A319-091F44F8F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Footlight MT Light" w:hAnsi="Footlight MT Light"/>
      <w:b/>
      <w:bCs/>
      <w:caps/>
      <w:color w:val="0000FF"/>
      <w:sz w:val="20"/>
      <w:szCs w:val="20"/>
    </w:rPr>
  </w:style>
  <w:style w:type="paragraph" w:styleId="Titolo2">
    <w:name w:val="heading 2"/>
    <w:basedOn w:val="Normale"/>
    <w:next w:val="Normale"/>
    <w:qFormat/>
    <w:pPr>
      <w:keepNext/>
      <w:widowControl w:val="0"/>
      <w:overflowPunct w:val="0"/>
      <w:autoSpaceDE w:val="0"/>
      <w:autoSpaceDN w:val="0"/>
      <w:adjustRightInd w:val="0"/>
      <w:ind w:left="1701"/>
      <w:textAlignment w:val="baseline"/>
      <w:outlineLvl w:val="1"/>
    </w:pPr>
    <w:rPr>
      <w:rFonts w:ascii="Footlight MT Light" w:hAnsi="Footlight MT Light"/>
      <w:b/>
      <w:bCs/>
      <w:color w:val="0000FF"/>
      <w:sz w:val="20"/>
      <w:szCs w:val="20"/>
    </w:rPr>
  </w:style>
  <w:style w:type="paragraph" w:styleId="Titolo3">
    <w:name w:val="heading 3"/>
    <w:basedOn w:val="Normale"/>
    <w:next w:val="Normale"/>
    <w:qFormat/>
    <w:pPr>
      <w:keepNext/>
      <w:ind w:firstLine="708"/>
      <w:jc w:val="center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qFormat/>
    <w:pPr>
      <w:keepNext/>
      <w:ind w:left="878"/>
      <w:jc w:val="center"/>
      <w:outlineLvl w:val="3"/>
    </w:pPr>
    <w:rPr>
      <w:b/>
      <w:bCs/>
      <w:sz w:val="32"/>
      <w:szCs w:val="32"/>
    </w:rPr>
  </w:style>
  <w:style w:type="paragraph" w:styleId="Titolo5">
    <w:name w:val="heading 5"/>
    <w:basedOn w:val="Normale"/>
    <w:next w:val="Normale"/>
    <w:qFormat/>
    <w:pPr>
      <w:keepNext/>
      <w:ind w:left="878"/>
      <w:jc w:val="center"/>
      <w:outlineLvl w:val="4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qFormat/>
    <w:pPr>
      <w:keepNext/>
      <w:ind w:left="5940"/>
      <w:jc w:val="both"/>
      <w:outlineLvl w:val="5"/>
    </w:pPr>
    <w:rPr>
      <w:sz w:val="28"/>
      <w:szCs w:val="28"/>
    </w:rPr>
  </w:style>
  <w:style w:type="paragraph" w:styleId="Titolo7">
    <w:name w:val="heading 7"/>
    <w:basedOn w:val="Normale"/>
    <w:next w:val="Normale"/>
    <w:qFormat/>
    <w:pPr>
      <w:keepNext/>
      <w:ind w:left="900"/>
      <w:jc w:val="both"/>
      <w:outlineLvl w:val="6"/>
    </w:pPr>
    <w:rPr>
      <w:sz w:val="28"/>
      <w:szCs w:val="28"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i/>
      <w:iCs/>
      <w:color w:val="0000FF"/>
      <w:sz w:val="40"/>
      <w:szCs w:val="40"/>
    </w:rPr>
  </w:style>
  <w:style w:type="paragraph" w:styleId="Titolo9">
    <w:name w:val="heading 9"/>
    <w:basedOn w:val="Normale"/>
    <w:next w:val="Normale"/>
    <w:qFormat/>
    <w:pPr>
      <w:keepNext/>
      <w:spacing w:after="120"/>
      <w:outlineLvl w:val="8"/>
    </w:pPr>
    <w:rPr>
      <w:rFonts w:ascii="Arial" w:hAnsi="Arial" w:cs="Arial"/>
      <w:smallCaps/>
      <w:sz w:val="28"/>
      <w:szCs w:val="28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Rientrocorpodeltesto">
    <w:name w:val="Body Text Indent"/>
    <w:basedOn w:val="Normale"/>
    <w:pPr>
      <w:ind w:firstLine="708"/>
      <w:jc w:val="both"/>
    </w:pPr>
  </w:style>
  <w:style w:type="paragraph" w:customStyle="1" w:styleId="BalloonText">
    <w:name w:val="Balloon Text"/>
    <w:basedOn w:val="Normal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delblocco">
    <w:name w:val="Block Text"/>
    <w:basedOn w:val="Normale"/>
    <w:pPr>
      <w:tabs>
        <w:tab w:val="left" w:pos="5940"/>
      </w:tabs>
      <w:ind w:left="360" w:right="278"/>
    </w:pPr>
  </w:style>
  <w:style w:type="character" w:styleId="Collegamentoipertestuale">
    <w:name w:val="Hyperlink"/>
    <w:rPr>
      <w:color w:val="0000FF"/>
      <w:u w:val="single"/>
    </w:rPr>
  </w:style>
  <w:style w:type="paragraph" w:styleId="Corpodeltesto">
    <w:name w:val="Corpo del testo"/>
    <w:basedOn w:val="Normale"/>
    <w:pPr>
      <w:jc w:val="center"/>
    </w:pPr>
    <w:rPr>
      <w:rFonts w:ascii="Arial" w:hAnsi="Arial"/>
      <w:sz w:val="32"/>
      <w:szCs w:val="20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</w:style>
  <w:style w:type="paragraph" w:styleId="Sottotitolo">
    <w:name w:val="Subtitle"/>
    <w:basedOn w:val="Normale"/>
    <w:next w:val="Normale"/>
    <w:link w:val="SottotitoloCarattere"/>
    <w:qFormat/>
    <w:rsid w:val="006C21CF"/>
    <w:pPr>
      <w:spacing w:after="60"/>
      <w:jc w:val="center"/>
      <w:outlineLvl w:val="1"/>
    </w:pPr>
    <w:rPr>
      <w:rFonts w:ascii="Cambria" w:hAnsi="Cambria"/>
    </w:rPr>
  </w:style>
  <w:style w:type="character" w:customStyle="1" w:styleId="SottotitoloCarattere">
    <w:name w:val="Sottotitolo Carattere"/>
    <w:link w:val="Sottotitolo"/>
    <w:rsid w:val="006C21CF"/>
    <w:rPr>
      <w:rFonts w:ascii="Cambria" w:eastAsia="Times New Roman" w:hAnsi="Cambria"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D435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A16F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0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ati%20applicazioni\Microsoft\Modelli\CI%20COMUNICAZION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CI COMUNICAZIONE.dot</Template>
  <TotalTime>0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Firenze 17 gennaio 2002</vt:lpstr>
    </vt:vector>
  </TitlesOfParts>
  <Company>Università di Firenze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Firenze 17 gennaio 2002</dc:title>
  <dc:subject/>
  <dc:creator>Presidenza di Medicina</dc:creator>
  <cp:keywords/>
  <cp:lastModifiedBy>Utente Windows</cp:lastModifiedBy>
  <cp:revision>2</cp:revision>
  <cp:lastPrinted>2021-04-19T09:25:00Z</cp:lastPrinted>
  <dcterms:created xsi:type="dcterms:W3CDTF">2025-03-03T11:34:00Z</dcterms:created>
  <dcterms:modified xsi:type="dcterms:W3CDTF">2025-03-03T11:34:00Z</dcterms:modified>
</cp:coreProperties>
</file>